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549F8AC7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AE062E" w:rsidRPr="00AE062E">
        <w:t>10022810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219085D6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9E3B9F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9E3B9F">
        <w:rPr>
          <w:rFonts w:cs="Arial"/>
          <w:szCs w:val="22"/>
        </w:rPr>
        <w:t>100.000,00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699BD8DB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9E3B9F">
        <w:t>1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0D3FAFE4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5F389A">
        <w:rPr>
          <w:b w:val="0"/>
          <w:bCs w:val="0"/>
        </w:rPr>
        <w:t>50.000,00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0B37405C" w14:textId="682F285C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0C66B0">
        <w:rPr>
          <w:b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0C66B0" w:rsidRPr="000C66B0">
        <w:rPr>
          <w:b w:val="0"/>
        </w:rPr>
        <w:t>Training of In-company Trainer in Dual TVET</w:t>
      </w:r>
    </w:p>
    <w:bookmarkEnd w:id="42"/>
    <w:p w14:paraId="200EC6B6" w14:textId="77B6C6A4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0C66B0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5F389A" w:rsidRPr="005F389A">
        <w:rPr>
          <w:bCs w:val="0"/>
        </w:rPr>
        <w:t>in Uzbekistan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1" w:name="_Hlk124872355"/>
      <w:bookmarkEnd w:id="51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8D80" w14:textId="77777777" w:rsidR="00C436CA" w:rsidRDefault="00C436CA" w:rsidP="00A637D0">
      <w:r>
        <w:separator/>
      </w:r>
    </w:p>
  </w:endnote>
  <w:endnote w:type="continuationSeparator" w:id="0">
    <w:p w14:paraId="5935C934" w14:textId="77777777" w:rsidR="00C436CA" w:rsidRDefault="00C436CA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5ED7B" w14:textId="77777777" w:rsidR="00C436CA" w:rsidRDefault="00C436CA" w:rsidP="00A637D0">
      <w:r>
        <w:separator/>
      </w:r>
    </w:p>
  </w:footnote>
  <w:footnote w:type="continuationSeparator" w:id="0">
    <w:p w14:paraId="4E677B68" w14:textId="77777777" w:rsidR="00C436CA" w:rsidRDefault="00C436CA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C436CA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C436CA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C436CA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C66B0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389A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D65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3B9F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062E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CA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47D65"/>
    <w:rsid w:val="008633DE"/>
    <w:rsid w:val="00875332"/>
    <w:rsid w:val="0095203C"/>
    <w:rsid w:val="009611EF"/>
    <w:rsid w:val="00964690"/>
    <w:rsid w:val="009749D2"/>
    <w:rsid w:val="0098379E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1732</Words>
  <Characters>10918</Characters>
  <Application>Microsoft Office Word</Application>
  <DocSecurity>0</DocSecurity>
  <Lines>90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Apel, Sibylle GIZ</cp:lastModifiedBy>
  <cp:revision>7</cp:revision>
  <cp:lastPrinted>2018-02-16T12:47:00Z</cp:lastPrinted>
  <dcterms:created xsi:type="dcterms:W3CDTF">2026-02-13T15:58:00Z</dcterms:created>
  <dcterms:modified xsi:type="dcterms:W3CDTF">2026-06-23T14:24:00Z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